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E88F" w14:textId="648F8E76" w:rsidR="00995F0E" w:rsidRPr="00995F0E" w:rsidRDefault="00995F0E" w:rsidP="00424719">
      <w:pPr>
        <w:suppressAutoHyphens/>
        <w:spacing w:after="0" w:line="240" w:lineRule="auto"/>
        <w:jc w:val="center"/>
        <w:rPr>
          <w:rFonts w:ascii="Arial" w:eastAsia="ArialMT" w:hAnsi="Arial" w:cs="Arial"/>
          <w:b/>
        </w:rPr>
      </w:pPr>
      <w:r w:rsidRPr="00995F0E">
        <w:rPr>
          <w:rFonts w:ascii="Arial" w:eastAsia="ArialMT" w:hAnsi="Arial" w:cs="Arial"/>
          <w:b/>
        </w:rPr>
        <w:t>ANNEX I.</w:t>
      </w:r>
    </w:p>
    <w:p w14:paraId="5155A943" w14:textId="452104FD" w:rsidR="00995F0E" w:rsidRPr="00995F0E" w:rsidRDefault="00995F0E" w:rsidP="00424719">
      <w:pPr>
        <w:suppressAutoHyphens/>
        <w:spacing w:after="0" w:line="240" w:lineRule="auto"/>
        <w:jc w:val="center"/>
        <w:rPr>
          <w:rFonts w:ascii="Arial" w:eastAsia="ArialMT" w:hAnsi="Arial" w:cs="Arial"/>
          <w:b/>
        </w:rPr>
      </w:pPr>
      <w:r w:rsidRPr="00995F0E">
        <w:rPr>
          <w:rFonts w:ascii="Arial" w:eastAsia="ArialMT" w:hAnsi="Arial" w:cs="Arial"/>
          <w:b/>
        </w:rPr>
        <w:t>SOL·LICITUD DE PARTICIPACIÓ EN EL PROCEDIMENT PER A LA CONSTITUCIÓ D’UNA BORSA DE TREBALL</w:t>
      </w:r>
      <w:r w:rsidRPr="00995F0E">
        <w:rPr>
          <w:rFonts w:ascii="Arial" w:hAnsi="Arial" w:cs="Arial"/>
          <w:b/>
          <w:bCs/>
          <w:spacing w:val="-3"/>
        </w:rPr>
        <w:t xml:space="preserve">, MITJANÇANT CONCURS OPOSICIÓ, PER A </w:t>
      </w:r>
      <w:r w:rsidR="00424719" w:rsidRPr="00995F0E">
        <w:rPr>
          <w:rFonts w:ascii="Arial" w:hAnsi="Arial" w:cs="Arial"/>
          <w:b/>
          <w:bCs/>
          <w:spacing w:val="-3"/>
        </w:rPr>
        <w:t>PROVEIR</w:t>
      </w:r>
      <w:r w:rsidRPr="00995F0E">
        <w:rPr>
          <w:rFonts w:ascii="Arial" w:hAnsi="Arial" w:cs="Arial"/>
          <w:b/>
          <w:bCs/>
          <w:spacing w:val="-3"/>
        </w:rPr>
        <w:t xml:space="preserve"> VACANTS I SUBSTITUCIONS EN LES PLACES DE SECRETARIA INTERVENCIÓ DEL SERVEI D’ASSISTÈNCIA TÈCNICA DEL</w:t>
      </w:r>
      <w:r w:rsidRPr="00995F0E">
        <w:rPr>
          <w:rFonts w:ascii="Arial" w:eastAsia="ArialMT" w:hAnsi="Arial" w:cs="Arial"/>
          <w:b/>
        </w:rPr>
        <w:t xml:space="preserve"> CONSELL COMARCAL DE LES GARRIGUES, COM A PERSONAL FUNCIONARI INTERÍ.</w:t>
      </w:r>
    </w:p>
    <w:p w14:paraId="65261BEF" w14:textId="77777777" w:rsidR="00424719" w:rsidRDefault="00424719" w:rsidP="00995F0E">
      <w:pPr>
        <w:pStyle w:val="Estndard"/>
        <w:jc w:val="both"/>
        <w:rPr>
          <w:rFonts w:eastAsia="ArialMT" w:cs="Arial"/>
          <w:color w:val="auto"/>
          <w:sz w:val="22"/>
          <w:szCs w:val="22"/>
          <w:lang w:val="ca-ES"/>
        </w:rPr>
      </w:pPr>
    </w:p>
    <w:p w14:paraId="5E4B5E28" w14:textId="7259412C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Dades personals:</w:t>
      </w:r>
    </w:p>
    <w:p w14:paraId="0C68172D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</w:p>
    <w:p w14:paraId="104DC961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Cognoms:</w:t>
      </w:r>
    </w:p>
    <w:p w14:paraId="13335247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Nom:</w:t>
      </w:r>
    </w:p>
    <w:p w14:paraId="32E81E93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DNI:</w:t>
      </w:r>
    </w:p>
    <w:p w14:paraId="0DE9AA66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Domicili a efectes de notificació i comunicacions</w:t>
      </w:r>
    </w:p>
    <w:p w14:paraId="583AB8FC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Adreça:</w:t>
      </w:r>
    </w:p>
    <w:p w14:paraId="5FD782A6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Codi postal i localitat:</w:t>
      </w:r>
    </w:p>
    <w:p w14:paraId="69BBF1BE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Telèfon:</w:t>
      </w:r>
    </w:p>
    <w:p w14:paraId="6A360540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Correu electrònic:</w:t>
      </w:r>
    </w:p>
    <w:p w14:paraId="3574526D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</w:p>
    <w:p w14:paraId="4A8AE1D5" w14:textId="3257C4F4" w:rsidR="00995F0E" w:rsidRPr="00424719" w:rsidRDefault="00424719" w:rsidP="00995F0E">
      <w:pPr>
        <w:pStyle w:val="Estndard"/>
        <w:jc w:val="both"/>
        <w:rPr>
          <w:rFonts w:eastAsia="ArialMT" w:cs="Arial"/>
          <w:b/>
          <w:color w:val="auto"/>
          <w:lang w:val="ca-ES"/>
        </w:rPr>
      </w:pPr>
      <w:r w:rsidRPr="00424719">
        <w:rPr>
          <w:rFonts w:eastAsia="ArialMT" w:cs="Arial"/>
          <w:b/>
          <w:color w:val="auto"/>
          <w:lang w:val="ca-ES"/>
        </w:rPr>
        <w:t>EXPOSO</w:t>
      </w:r>
      <w:r w:rsidR="00995F0E" w:rsidRPr="00424719">
        <w:rPr>
          <w:rFonts w:eastAsia="ArialMT" w:cs="Arial"/>
          <w:b/>
          <w:color w:val="auto"/>
          <w:lang w:val="ca-ES"/>
        </w:rPr>
        <w:t>:</w:t>
      </w:r>
    </w:p>
    <w:p w14:paraId="4D069819" w14:textId="77777777" w:rsidR="00995F0E" w:rsidRPr="00424719" w:rsidRDefault="00995F0E" w:rsidP="00995F0E">
      <w:pPr>
        <w:pStyle w:val="Estndard"/>
        <w:jc w:val="both"/>
        <w:rPr>
          <w:rFonts w:eastAsia="ArialMT" w:cs="Arial"/>
          <w:b/>
          <w:color w:val="auto"/>
          <w:lang w:val="ca-ES"/>
        </w:rPr>
      </w:pPr>
    </w:p>
    <w:p w14:paraId="1105CA41" w14:textId="6F219DBB" w:rsidR="00995F0E" w:rsidRPr="00424719" w:rsidRDefault="00424719" w:rsidP="00995F0E">
      <w:pPr>
        <w:pStyle w:val="Estndard"/>
        <w:jc w:val="both"/>
        <w:rPr>
          <w:rFonts w:eastAsia="ArialMT" w:cs="Arial"/>
          <w:bCs/>
          <w:color w:val="auto"/>
          <w:lang w:val="ca-ES"/>
        </w:rPr>
      </w:pPr>
      <w:r w:rsidRPr="00424719">
        <w:rPr>
          <w:rFonts w:eastAsia="ArialMT" w:cs="Arial"/>
          <w:b/>
          <w:color w:val="auto"/>
          <w:lang w:val="ca-ES"/>
        </w:rPr>
        <w:t>PRIMER</w:t>
      </w:r>
      <w:r>
        <w:rPr>
          <w:rFonts w:eastAsia="ArialMT" w:cs="Arial"/>
          <w:bCs/>
          <w:color w:val="auto"/>
          <w:lang w:val="ca-ES"/>
        </w:rPr>
        <w:t xml:space="preserve">. </w:t>
      </w:r>
      <w:r w:rsidR="00995F0E" w:rsidRPr="00424719">
        <w:rPr>
          <w:rFonts w:eastAsia="ArialMT" w:cs="Arial"/>
          <w:bCs/>
          <w:color w:val="auto"/>
          <w:lang w:val="ca-ES"/>
        </w:rPr>
        <w:t xml:space="preserve">Que el Consell Comarcal de les Garrigues ha publicat les bases i la convocatòria del procediment selectiu per constituir una </w:t>
      </w:r>
      <w:r w:rsidR="00995F0E" w:rsidRPr="00424719">
        <w:rPr>
          <w:rFonts w:eastAsia="ArialMT" w:cs="Arial"/>
          <w:bCs/>
          <w:lang w:val="ca-ES"/>
        </w:rPr>
        <w:t>borsa de treball</w:t>
      </w:r>
      <w:r w:rsidR="00995F0E" w:rsidRPr="00424719">
        <w:rPr>
          <w:rFonts w:cs="Arial"/>
          <w:bCs/>
          <w:spacing w:val="-3"/>
          <w:lang w:val="ca-ES"/>
        </w:rPr>
        <w:t>, mitjançant concurs oposició, per a proveir vacants i substitucions en les places de secretaria intervenció del servei d’assistència tècnica (SAT) del</w:t>
      </w:r>
      <w:r w:rsidR="00995F0E" w:rsidRPr="00424719">
        <w:rPr>
          <w:rFonts w:eastAsia="ArialMT" w:cs="Arial"/>
          <w:bCs/>
          <w:lang w:val="ca-ES"/>
        </w:rPr>
        <w:t xml:space="preserve"> </w:t>
      </w:r>
      <w:r>
        <w:rPr>
          <w:rFonts w:eastAsia="ArialMT" w:cs="Arial"/>
          <w:bCs/>
          <w:lang w:val="ca-ES"/>
        </w:rPr>
        <w:t>Consell Comarcal de les Garrigues</w:t>
      </w:r>
      <w:r w:rsidR="00995F0E" w:rsidRPr="00424719">
        <w:rPr>
          <w:rFonts w:eastAsia="ArialMT" w:cs="Arial"/>
          <w:bCs/>
          <w:lang w:val="ca-ES"/>
        </w:rPr>
        <w:t>, com a personal funcionari interí.</w:t>
      </w:r>
    </w:p>
    <w:p w14:paraId="262CEAEB" w14:textId="77777777" w:rsidR="00995F0E" w:rsidRPr="00424719" w:rsidRDefault="00995F0E" w:rsidP="00995F0E">
      <w:pPr>
        <w:pStyle w:val="Estndard"/>
        <w:jc w:val="both"/>
        <w:rPr>
          <w:rFonts w:cs="Arial"/>
          <w:lang w:val="ca-ES"/>
        </w:rPr>
      </w:pPr>
    </w:p>
    <w:p w14:paraId="243D01E7" w14:textId="0F396656" w:rsidR="00995F0E" w:rsidRPr="00424719" w:rsidRDefault="00424719" w:rsidP="00995F0E">
      <w:pPr>
        <w:pStyle w:val="Estndard"/>
        <w:jc w:val="both"/>
        <w:rPr>
          <w:rFonts w:cs="Arial"/>
          <w:lang w:val="ca-ES"/>
        </w:rPr>
      </w:pPr>
      <w:r>
        <w:rPr>
          <w:rFonts w:eastAsia="ArialMT" w:cs="Arial"/>
          <w:b/>
          <w:color w:val="auto"/>
          <w:lang w:val="ca-ES"/>
        </w:rPr>
        <w:t>SEGON</w:t>
      </w:r>
      <w:r>
        <w:rPr>
          <w:rFonts w:eastAsia="ArialMT" w:cs="Arial"/>
          <w:bCs/>
          <w:color w:val="auto"/>
          <w:lang w:val="ca-ES"/>
        </w:rPr>
        <w:t xml:space="preserve">. </w:t>
      </w:r>
      <w:r w:rsidR="00995F0E" w:rsidRPr="00424719">
        <w:rPr>
          <w:rFonts w:cs="Arial"/>
          <w:lang w:val="ca-ES"/>
        </w:rPr>
        <w:t>Que declaro conèixer el text íntegre de les bases reguladores del procés selectiu i que les accepto sense reserves i reuneixo les condicions de participació establertes a les bases.</w:t>
      </w:r>
    </w:p>
    <w:p w14:paraId="537ECE2A" w14:textId="77777777" w:rsidR="00995F0E" w:rsidRPr="00424719" w:rsidRDefault="00995F0E" w:rsidP="00995F0E">
      <w:pPr>
        <w:pStyle w:val="Estndard"/>
        <w:jc w:val="both"/>
        <w:rPr>
          <w:rFonts w:cs="Arial"/>
          <w:lang w:val="ca-ES"/>
        </w:rPr>
      </w:pPr>
    </w:p>
    <w:p w14:paraId="42B7F387" w14:textId="2C69AAC4" w:rsidR="00995F0E" w:rsidRPr="00424719" w:rsidRDefault="00424719" w:rsidP="00995F0E">
      <w:pPr>
        <w:pStyle w:val="Estndard"/>
        <w:jc w:val="both"/>
        <w:rPr>
          <w:rFonts w:cs="Arial"/>
          <w:lang w:val="ca-ES"/>
        </w:rPr>
      </w:pPr>
      <w:r>
        <w:rPr>
          <w:rFonts w:eastAsia="ArialMT" w:cs="Arial"/>
          <w:b/>
          <w:color w:val="auto"/>
          <w:lang w:val="ca-ES"/>
        </w:rPr>
        <w:t>TERCER</w:t>
      </w:r>
      <w:r>
        <w:rPr>
          <w:rFonts w:eastAsia="ArialMT" w:cs="Arial"/>
          <w:bCs/>
          <w:color w:val="auto"/>
          <w:lang w:val="ca-ES"/>
        </w:rPr>
        <w:t xml:space="preserve">. </w:t>
      </w:r>
      <w:r w:rsidR="00995F0E" w:rsidRPr="00424719">
        <w:rPr>
          <w:rFonts w:cs="Arial"/>
          <w:lang w:val="ca-ES"/>
        </w:rPr>
        <w:t>Que són certes totes les dades que figuren en aquesta sol·licitud, així com la documentació que adjunto.</w:t>
      </w:r>
    </w:p>
    <w:p w14:paraId="39476420" w14:textId="77777777" w:rsidR="00995F0E" w:rsidRPr="00424719" w:rsidRDefault="00995F0E" w:rsidP="00995F0E">
      <w:pPr>
        <w:pStyle w:val="Estndard"/>
        <w:ind w:left="1440"/>
        <w:jc w:val="both"/>
        <w:rPr>
          <w:rFonts w:eastAsia="ArialMT" w:cs="Arial"/>
          <w:color w:val="auto"/>
          <w:lang w:val="ca-ES"/>
        </w:rPr>
      </w:pPr>
    </w:p>
    <w:p w14:paraId="02D8E217" w14:textId="726EE8F4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 xml:space="preserve">Per tot l’exposat, </w:t>
      </w:r>
      <w:r w:rsidR="00424719" w:rsidRPr="00424719">
        <w:rPr>
          <w:rFonts w:eastAsia="ArialMT" w:cs="Arial"/>
          <w:b/>
          <w:color w:val="auto"/>
          <w:lang w:val="ca-ES"/>
        </w:rPr>
        <w:t>DEMANO</w:t>
      </w:r>
      <w:r w:rsidRPr="00424719">
        <w:rPr>
          <w:rFonts w:eastAsia="ArialMT" w:cs="Arial"/>
          <w:color w:val="auto"/>
          <w:lang w:val="ca-ES"/>
        </w:rPr>
        <w:t>:</w:t>
      </w:r>
    </w:p>
    <w:p w14:paraId="55664440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</w:p>
    <w:p w14:paraId="4F55386C" w14:textId="2A3284E9" w:rsidR="00995F0E" w:rsidRDefault="00424719" w:rsidP="00995F0E">
      <w:pPr>
        <w:pStyle w:val="Estndard"/>
        <w:jc w:val="both"/>
        <w:rPr>
          <w:rFonts w:eastAsia="ArialMT" w:cs="Arial"/>
          <w:bCs/>
          <w:lang w:val="ca-ES"/>
        </w:rPr>
      </w:pPr>
      <w:r w:rsidRPr="00424719">
        <w:rPr>
          <w:rFonts w:eastAsia="ArialMT" w:cs="Arial"/>
          <w:b/>
          <w:color w:val="auto"/>
          <w:lang w:val="ca-ES"/>
        </w:rPr>
        <w:t>PRIMER</w:t>
      </w:r>
      <w:r>
        <w:rPr>
          <w:rFonts w:eastAsia="ArialMT" w:cs="Arial"/>
          <w:bCs/>
          <w:color w:val="auto"/>
          <w:lang w:val="ca-ES"/>
        </w:rPr>
        <w:t xml:space="preserve">. </w:t>
      </w:r>
      <w:r w:rsidR="00995F0E" w:rsidRPr="00424719">
        <w:rPr>
          <w:rFonts w:eastAsia="ArialMT" w:cs="Arial"/>
          <w:color w:val="auto"/>
          <w:lang w:val="ca-ES"/>
        </w:rPr>
        <w:t xml:space="preserve">Ésser admès/a per a participar en el </w:t>
      </w:r>
      <w:r w:rsidR="00995F0E" w:rsidRPr="00424719">
        <w:rPr>
          <w:rFonts w:eastAsia="ArialMT" w:cs="Arial"/>
          <w:bCs/>
          <w:color w:val="auto"/>
          <w:lang w:val="ca-ES"/>
        </w:rPr>
        <w:t xml:space="preserve">procediment selectiu per constituir una </w:t>
      </w:r>
      <w:r w:rsidR="00995F0E" w:rsidRPr="00424719">
        <w:rPr>
          <w:rFonts w:eastAsia="ArialMT" w:cs="Arial"/>
          <w:bCs/>
          <w:lang w:val="ca-ES"/>
        </w:rPr>
        <w:t>borsa de treball</w:t>
      </w:r>
      <w:r w:rsidR="00995F0E" w:rsidRPr="00424719">
        <w:rPr>
          <w:rFonts w:cs="Arial"/>
          <w:bCs/>
          <w:spacing w:val="-3"/>
          <w:lang w:val="ca-ES"/>
        </w:rPr>
        <w:t>, mitjançant concurs oposició, per a proveir vacants i substitucions en les places de secretaria intervenció del servei d’assistència tècnica (SAT) del</w:t>
      </w:r>
      <w:r w:rsidR="00995F0E" w:rsidRPr="00424719">
        <w:rPr>
          <w:rFonts w:eastAsia="ArialMT" w:cs="Arial"/>
          <w:bCs/>
          <w:lang w:val="ca-ES"/>
        </w:rPr>
        <w:t xml:space="preserve"> consell comarcal de les garrigues, com a personal funcionari interí.</w:t>
      </w:r>
    </w:p>
    <w:p w14:paraId="44D44757" w14:textId="77777777" w:rsidR="00424719" w:rsidRPr="00424719" w:rsidRDefault="00424719" w:rsidP="00995F0E">
      <w:pPr>
        <w:pStyle w:val="Estndard"/>
        <w:jc w:val="both"/>
        <w:rPr>
          <w:rFonts w:eastAsia="ArialMT" w:cs="Arial"/>
          <w:color w:val="auto"/>
          <w:lang w:val="ca-ES"/>
        </w:rPr>
      </w:pPr>
    </w:p>
    <w:p w14:paraId="3FA701AA" w14:textId="61454D7B" w:rsidR="00424719" w:rsidRPr="00424719" w:rsidRDefault="00424719" w:rsidP="00424719">
      <w:pPr>
        <w:pStyle w:val="Estndard"/>
        <w:jc w:val="both"/>
        <w:rPr>
          <w:rFonts w:eastAsia="ArialMT" w:cs="Arial"/>
          <w:bCs/>
          <w:color w:val="auto"/>
          <w:lang w:val="ca-ES"/>
        </w:rPr>
      </w:pPr>
      <w:r>
        <w:rPr>
          <w:rFonts w:eastAsia="ArialMT" w:cs="Arial"/>
          <w:b/>
          <w:color w:val="auto"/>
          <w:lang w:val="ca-ES"/>
        </w:rPr>
        <w:t>SEGON</w:t>
      </w:r>
      <w:r>
        <w:rPr>
          <w:rFonts w:eastAsia="ArialMT" w:cs="Arial"/>
          <w:bCs/>
          <w:color w:val="auto"/>
          <w:lang w:val="ca-ES"/>
        </w:rPr>
        <w:t xml:space="preserve">. </w:t>
      </w:r>
      <w:r w:rsidRPr="00424719">
        <w:rPr>
          <w:rFonts w:cs="Arial"/>
          <w:lang w:val="ca-ES"/>
        </w:rPr>
        <w:t>Que s’admeti la següent documentació que s’adjunta a aquesta sol·licitud:</w:t>
      </w:r>
    </w:p>
    <w:p w14:paraId="04F7B685" w14:textId="77777777" w:rsidR="00424719" w:rsidRPr="00424719" w:rsidRDefault="00424719" w:rsidP="00424719">
      <w:pPr>
        <w:pStyle w:val="Estndard"/>
        <w:jc w:val="both"/>
        <w:rPr>
          <w:rFonts w:eastAsia="ArialMT" w:cs="Arial"/>
          <w:color w:val="auto"/>
          <w:lang w:val="ca-ES"/>
        </w:rPr>
      </w:pPr>
    </w:p>
    <w:p w14:paraId="2E21C50A" w14:textId="77777777" w:rsidR="00424719" w:rsidRPr="00424719" w:rsidRDefault="00424719" w:rsidP="00424719">
      <w:pPr>
        <w:pStyle w:val="Estndard"/>
        <w:numPr>
          <w:ilvl w:val="0"/>
          <w:numId w:val="14"/>
        </w:numPr>
        <w:tabs>
          <w:tab w:val="left" w:pos="567"/>
        </w:tabs>
        <w:ind w:left="567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Còpia del títol acadèmic</w:t>
      </w:r>
    </w:p>
    <w:p w14:paraId="6090D75D" w14:textId="231A78B5" w:rsidR="00424719" w:rsidRPr="00424719" w:rsidRDefault="00424719" w:rsidP="00424719">
      <w:pPr>
        <w:pStyle w:val="Estndard"/>
        <w:numPr>
          <w:ilvl w:val="0"/>
          <w:numId w:val="14"/>
        </w:numPr>
        <w:tabs>
          <w:tab w:val="left" w:pos="567"/>
        </w:tabs>
        <w:ind w:left="567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Certificat del nivell C1 de la Junta Permanent de Català o equivalent que acredita coneixements mitjans de llengua catalana: SI/NO</w:t>
      </w:r>
    </w:p>
    <w:p w14:paraId="2FA2F69C" w14:textId="49957CFD" w:rsidR="00424719" w:rsidRPr="00424719" w:rsidRDefault="00424719" w:rsidP="00424719">
      <w:pPr>
        <w:pStyle w:val="Estndard"/>
        <w:numPr>
          <w:ilvl w:val="0"/>
          <w:numId w:val="14"/>
        </w:numPr>
        <w:tabs>
          <w:tab w:val="left" w:pos="567"/>
        </w:tabs>
        <w:ind w:left="567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 xml:space="preserve">Currículum </w:t>
      </w:r>
      <w:proofErr w:type="spellStart"/>
      <w:r w:rsidRPr="00424719">
        <w:rPr>
          <w:rFonts w:eastAsia="ArialMT" w:cs="Arial"/>
          <w:color w:val="auto"/>
          <w:lang w:val="ca-ES"/>
        </w:rPr>
        <w:t>Vitae</w:t>
      </w:r>
      <w:proofErr w:type="spellEnd"/>
    </w:p>
    <w:p w14:paraId="19DB80C3" w14:textId="3525ABCF" w:rsidR="00424719" w:rsidRPr="00424719" w:rsidRDefault="00424719" w:rsidP="00424719">
      <w:pPr>
        <w:pStyle w:val="Estndard"/>
        <w:numPr>
          <w:ilvl w:val="0"/>
          <w:numId w:val="14"/>
        </w:numPr>
        <w:tabs>
          <w:tab w:val="left" w:pos="567"/>
        </w:tabs>
        <w:ind w:left="567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Còpia del DNI</w:t>
      </w:r>
    </w:p>
    <w:p w14:paraId="14E77443" w14:textId="6E67559D" w:rsidR="00424719" w:rsidRPr="00424719" w:rsidRDefault="00424719" w:rsidP="00424719">
      <w:pPr>
        <w:pStyle w:val="Estndard"/>
        <w:numPr>
          <w:ilvl w:val="0"/>
          <w:numId w:val="14"/>
        </w:numPr>
        <w:tabs>
          <w:tab w:val="left" w:pos="567"/>
        </w:tabs>
        <w:ind w:left="567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Còpia del carnet de conduir B1</w:t>
      </w:r>
    </w:p>
    <w:p w14:paraId="0E63E364" w14:textId="5040D32E" w:rsidR="00424719" w:rsidRPr="00424719" w:rsidRDefault="00424719" w:rsidP="00424719">
      <w:pPr>
        <w:pStyle w:val="Estndard"/>
        <w:numPr>
          <w:ilvl w:val="0"/>
          <w:numId w:val="14"/>
        </w:numPr>
        <w:tabs>
          <w:tab w:val="left" w:pos="567"/>
        </w:tabs>
        <w:ind w:left="567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 xml:space="preserve">Documentació </w:t>
      </w:r>
      <w:r w:rsidRPr="00424719">
        <w:rPr>
          <w:rFonts w:cs="Arial"/>
          <w:lang w:val="ca-ES"/>
        </w:rPr>
        <w:t>acreditativa dels aspectes a valorar en la fase de concurs previstos a la base 6 lletra c)</w:t>
      </w:r>
    </w:p>
    <w:p w14:paraId="29173DE2" w14:textId="279ECCA5" w:rsidR="00424719" w:rsidRPr="00424719" w:rsidRDefault="00424719" w:rsidP="00424719">
      <w:pPr>
        <w:pStyle w:val="Estndard"/>
        <w:numPr>
          <w:ilvl w:val="0"/>
          <w:numId w:val="14"/>
        </w:numPr>
        <w:tabs>
          <w:tab w:val="left" w:pos="567"/>
        </w:tabs>
        <w:ind w:left="567"/>
        <w:jc w:val="both"/>
        <w:rPr>
          <w:rFonts w:eastAsia="ArialMT" w:cs="Arial"/>
          <w:color w:val="auto"/>
          <w:lang w:val="ca-ES"/>
        </w:rPr>
      </w:pPr>
      <w:r w:rsidRPr="00424719">
        <w:rPr>
          <w:rFonts w:cs="Arial"/>
          <w:lang w:val="ca-ES"/>
        </w:rPr>
        <w:t>Justificant de pagament de la taxa d’inscripció</w:t>
      </w:r>
    </w:p>
    <w:p w14:paraId="13626AAB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</w:p>
    <w:p w14:paraId="41A2D705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</w:p>
    <w:p w14:paraId="1F1FBDCD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  <w:r w:rsidRPr="00424719">
        <w:rPr>
          <w:rFonts w:eastAsia="ArialMT" w:cs="Arial"/>
          <w:color w:val="auto"/>
          <w:lang w:val="ca-ES"/>
        </w:rPr>
        <w:t>(Localitat, data i signatura)</w:t>
      </w:r>
    </w:p>
    <w:p w14:paraId="1FC112ED" w14:textId="77777777" w:rsidR="00995F0E" w:rsidRPr="00424719" w:rsidRDefault="00995F0E" w:rsidP="00995F0E">
      <w:pPr>
        <w:pStyle w:val="Estndard"/>
        <w:jc w:val="both"/>
        <w:rPr>
          <w:rFonts w:eastAsia="ArialMT" w:cs="Arial"/>
          <w:color w:val="auto"/>
          <w:lang w:val="ca-ES"/>
        </w:rPr>
      </w:pPr>
    </w:p>
    <w:p w14:paraId="149D637B" w14:textId="77777777" w:rsidR="00424719" w:rsidRDefault="00424719" w:rsidP="0042471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6FD7EB0" w14:textId="77777777" w:rsidR="00424719" w:rsidRDefault="00424719" w:rsidP="0042471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0A57A2" w14:textId="77777777" w:rsidR="00424719" w:rsidRDefault="00424719" w:rsidP="0042471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79806ED" w14:textId="5BD0AF1A" w:rsidR="000C36D3" w:rsidRPr="00995F0E" w:rsidRDefault="00995F0E" w:rsidP="00424719">
      <w:pPr>
        <w:spacing w:after="0" w:line="240" w:lineRule="auto"/>
        <w:jc w:val="center"/>
        <w:rPr>
          <w:rFonts w:ascii="Arial" w:hAnsi="Arial" w:cs="Arial"/>
        </w:rPr>
      </w:pPr>
      <w:r w:rsidRPr="00424719">
        <w:rPr>
          <w:rFonts w:ascii="Arial" w:hAnsi="Arial" w:cs="Arial"/>
          <w:b/>
          <w:sz w:val="20"/>
          <w:szCs w:val="20"/>
        </w:rPr>
        <w:t>PRESIDENT DEL CONSELL COMARCAL DE LES GARRIGUES</w:t>
      </w:r>
    </w:p>
    <w:p w14:paraId="1E4EACD5" w14:textId="77777777" w:rsidR="000C36D3" w:rsidRPr="00995F0E" w:rsidRDefault="000C36D3" w:rsidP="00995F0E">
      <w:pPr>
        <w:spacing w:after="0" w:line="240" w:lineRule="auto"/>
        <w:jc w:val="both"/>
        <w:rPr>
          <w:rFonts w:ascii="Arial" w:hAnsi="Arial" w:cs="Arial"/>
        </w:rPr>
      </w:pPr>
    </w:p>
    <w:sectPr w:rsidR="000C36D3" w:rsidRPr="00995F0E" w:rsidSect="00945281">
      <w:headerReference w:type="default" r:id="rId8"/>
      <w:footerReference w:type="default" r:id="rId9"/>
      <w:pgSz w:w="11906" w:h="16838"/>
      <w:pgMar w:top="2127" w:right="1701" w:bottom="1134" w:left="1701" w:header="708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E20ED" w14:textId="77777777" w:rsidR="00BA7FAD" w:rsidRDefault="00BA7FAD" w:rsidP="00094793">
      <w:pPr>
        <w:spacing w:after="0" w:line="240" w:lineRule="auto"/>
      </w:pPr>
      <w:r>
        <w:separator/>
      </w:r>
    </w:p>
  </w:endnote>
  <w:endnote w:type="continuationSeparator" w:id="0">
    <w:p w14:paraId="50F4199F" w14:textId="77777777" w:rsidR="00BA7FAD" w:rsidRDefault="00BA7FAD" w:rsidP="00094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AC4D" w14:textId="2EDAB048" w:rsidR="00945281" w:rsidRDefault="00945281" w:rsidP="00945281">
    <w:pPr>
      <w:pStyle w:val="Piedepgina"/>
      <w:jc w:val="center"/>
      <w:rPr>
        <w:sz w:val="17"/>
        <w:szCs w:val="17"/>
      </w:rPr>
    </w:pPr>
    <w:r>
      <w:rPr>
        <w:sz w:val="17"/>
        <w:szCs w:val="17"/>
      </w:rPr>
      <w:t>Av. Francesc Macià, 54</w:t>
    </w:r>
    <w:r w:rsidR="00786DCE">
      <w:rPr>
        <w:sz w:val="17"/>
        <w:szCs w:val="17"/>
      </w:rPr>
      <w:t xml:space="preserve"> </w:t>
    </w:r>
    <w:r>
      <w:rPr>
        <w:sz w:val="17"/>
        <w:szCs w:val="17"/>
      </w:rPr>
      <w:t>Tel. 973 142 658</w:t>
    </w:r>
    <w:r w:rsidR="00786DCE">
      <w:rPr>
        <w:sz w:val="17"/>
        <w:szCs w:val="17"/>
      </w:rPr>
      <w:t xml:space="preserve"> </w:t>
    </w:r>
    <w:r>
      <w:rPr>
        <w:sz w:val="17"/>
        <w:szCs w:val="17"/>
      </w:rPr>
      <w:t>Fax 973 140 106</w:t>
    </w:r>
    <w:r w:rsidR="00786DCE">
      <w:rPr>
        <w:sz w:val="17"/>
        <w:szCs w:val="17"/>
      </w:rPr>
      <w:t xml:space="preserve"> </w:t>
    </w:r>
    <w:r>
      <w:rPr>
        <w:sz w:val="17"/>
        <w:szCs w:val="17"/>
      </w:rPr>
      <w:t xml:space="preserve">A/e </w:t>
    </w:r>
    <w:hyperlink r:id="rId1" w:history="1">
      <w:r>
        <w:rPr>
          <w:sz w:val="17"/>
          <w:szCs w:val="17"/>
        </w:rPr>
        <w:t>consell@garrigues.cat</w:t>
      </w:r>
    </w:hyperlink>
    <w:r w:rsidR="00786DCE">
      <w:rPr>
        <w:sz w:val="17"/>
        <w:szCs w:val="17"/>
      </w:rPr>
      <w:t xml:space="preserve"> </w:t>
    </w:r>
  </w:p>
  <w:p w14:paraId="3F3AE3C9" w14:textId="77777777" w:rsidR="00945281" w:rsidRDefault="00945281" w:rsidP="00945281">
    <w:pPr>
      <w:pStyle w:val="Piedepgina"/>
      <w:jc w:val="center"/>
      <w:rPr>
        <w:sz w:val="17"/>
        <w:szCs w:val="17"/>
      </w:rPr>
    </w:pPr>
    <w:r>
      <w:rPr>
        <w:sz w:val="17"/>
        <w:szCs w:val="17"/>
      </w:rPr>
      <w:t>25400 LES BORGES BLANQUES (Lleida)</w:t>
    </w:r>
  </w:p>
  <w:p w14:paraId="51415961" w14:textId="77777777" w:rsidR="00094793" w:rsidRDefault="000947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86382" w14:textId="77777777" w:rsidR="00BA7FAD" w:rsidRDefault="00BA7FAD" w:rsidP="00094793">
      <w:pPr>
        <w:spacing w:after="0" w:line="240" w:lineRule="auto"/>
      </w:pPr>
      <w:r>
        <w:separator/>
      </w:r>
    </w:p>
  </w:footnote>
  <w:footnote w:type="continuationSeparator" w:id="0">
    <w:p w14:paraId="623064A3" w14:textId="77777777" w:rsidR="00BA7FAD" w:rsidRDefault="00BA7FAD" w:rsidP="00094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BAED" w14:textId="77777777" w:rsidR="00094793" w:rsidRDefault="00094793">
    <w:pPr>
      <w:pStyle w:val="Encabezado"/>
    </w:pPr>
    <w:r>
      <w:rPr>
        <w:noProof/>
      </w:rPr>
      <w:drawing>
        <wp:inline distT="0" distB="0" distL="0" distR="0" wp14:anchorId="30BE4E11" wp14:editId="0FC5C29D">
          <wp:extent cx="1905000" cy="584224"/>
          <wp:effectExtent l="0" t="0" r="0" b="6350"/>
          <wp:docPr id="12142039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9146" cy="588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12F1"/>
    <w:multiLevelType w:val="hybridMultilevel"/>
    <w:tmpl w:val="EE7A4E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5D65"/>
    <w:multiLevelType w:val="hybridMultilevel"/>
    <w:tmpl w:val="E2A6A61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1BE9"/>
    <w:multiLevelType w:val="hybridMultilevel"/>
    <w:tmpl w:val="EC3EADA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F4404"/>
    <w:multiLevelType w:val="hybridMultilevel"/>
    <w:tmpl w:val="2D9C39DA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B52B4"/>
    <w:multiLevelType w:val="hybridMultilevel"/>
    <w:tmpl w:val="26784FAE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2C2F56"/>
    <w:multiLevelType w:val="hybridMultilevel"/>
    <w:tmpl w:val="7040D50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36F40"/>
    <w:multiLevelType w:val="hybridMultilevel"/>
    <w:tmpl w:val="3DD6A6B0"/>
    <w:lvl w:ilvl="0" w:tplc="B870518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947D1"/>
    <w:multiLevelType w:val="hybridMultilevel"/>
    <w:tmpl w:val="6DA6145C"/>
    <w:lvl w:ilvl="0" w:tplc="F7AADB94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A6590"/>
    <w:multiLevelType w:val="hybridMultilevel"/>
    <w:tmpl w:val="6998522C"/>
    <w:lvl w:ilvl="0" w:tplc="04030017">
      <w:start w:val="1"/>
      <w:numFmt w:val="lowerLetter"/>
      <w:lvlText w:val="%1)"/>
      <w:lvlJc w:val="left"/>
      <w:pPr>
        <w:ind w:left="51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4908" w:hanging="360"/>
      </w:pPr>
    </w:lvl>
    <w:lvl w:ilvl="2" w:tplc="0403001B" w:tentative="1">
      <w:start w:val="1"/>
      <w:numFmt w:val="lowerRoman"/>
      <w:lvlText w:val="%3."/>
      <w:lvlJc w:val="right"/>
      <w:pPr>
        <w:ind w:left="5628" w:hanging="180"/>
      </w:pPr>
    </w:lvl>
    <w:lvl w:ilvl="3" w:tplc="0403000F" w:tentative="1">
      <w:start w:val="1"/>
      <w:numFmt w:val="decimal"/>
      <w:lvlText w:val="%4."/>
      <w:lvlJc w:val="left"/>
      <w:pPr>
        <w:ind w:left="6348" w:hanging="360"/>
      </w:pPr>
    </w:lvl>
    <w:lvl w:ilvl="4" w:tplc="04030019" w:tentative="1">
      <w:start w:val="1"/>
      <w:numFmt w:val="lowerLetter"/>
      <w:lvlText w:val="%5."/>
      <w:lvlJc w:val="left"/>
      <w:pPr>
        <w:ind w:left="7068" w:hanging="360"/>
      </w:pPr>
    </w:lvl>
    <w:lvl w:ilvl="5" w:tplc="0403001B" w:tentative="1">
      <w:start w:val="1"/>
      <w:numFmt w:val="lowerRoman"/>
      <w:lvlText w:val="%6."/>
      <w:lvlJc w:val="right"/>
      <w:pPr>
        <w:ind w:left="7788" w:hanging="180"/>
      </w:pPr>
    </w:lvl>
    <w:lvl w:ilvl="6" w:tplc="0403000F" w:tentative="1">
      <w:start w:val="1"/>
      <w:numFmt w:val="decimal"/>
      <w:lvlText w:val="%7."/>
      <w:lvlJc w:val="left"/>
      <w:pPr>
        <w:ind w:left="8508" w:hanging="360"/>
      </w:pPr>
    </w:lvl>
    <w:lvl w:ilvl="7" w:tplc="04030019" w:tentative="1">
      <w:start w:val="1"/>
      <w:numFmt w:val="lowerLetter"/>
      <w:lvlText w:val="%8."/>
      <w:lvlJc w:val="left"/>
      <w:pPr>
        <w:ind w:left="9228" w:hanging="360"/>
      </w:pPr>
    </w:lvl>
    <w:lvl w:ilvl="8" w:tplc="0403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9" w15:restartNumberingAfterBreak="0">
    <w:nsid w:val="524D1260"/>
    <w:multiLevelType w:val="hybridMultilevel"/>
    <w:tmpl w:val="4FF6046A"/>
    <w:lvl w:ilvl="0" w:tplc="E71CB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E5D8F"/>
    <w:multiLevelType w:val="hybridMultilevel"/>
    <w:tmpl w:val="5030C60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414592"/>
    <w:multiLevelType w:val="hybridMultilevel"/>
    <w:tmpl w:val="0018E86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A32C0"/>
    <w:multiLevelType w:val="hybridMultilevel"/>
    <w:tmpl w:val="FF5AD866"/>
    <w:lvl w:ilvl="0" w:tplc="0403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E40B9"/>
    <w:multiLevelType w:val="hybridMultilevel"/>
    <w:tmpl w:val="2CC60D7E"/>
    <w:lvl w:ilvl="0" w:tplc="1FE03B1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178653">
    <w:abstractNumId w:val="13"/>
  </w:num>
  <w:num w:numId="2" w16cid:durableId="737245010">
    <w:abstractNumId w:val="9"/>
  </w:num>
  <w:num w:numId="3" w16cid:durableId="1929918931">
    <w:abstractNumId w:val="6"/>
  </w:num>
  <w:num w:numId="4" w16cid:durableId="906959515">
    <w:abstractNumId w:val="0"/>
  </w:num>
  <w:num w:numId="5" w16cid:durableId="1349915140">
    <w:abstractNumId w:val="3"/>
  </w:num>
  <w:num w:numId="6" w16cid:durableId="570652209">
    <w:abstractNumId w:val="7"/>
  </w:num>
  <w:num w:numId="7" w16cid:durableId="1115366654">
    <w:abstractNumId w:val="8"/>
  </w:num>
  <w:num w:numId="8" w16cid:durableId="1853255694">
    <w:abstractNumId w:val="12"/>
  </w:num>
  <w:num w:numId="9" w16cid:durableId="1341084404">
    <w:abstractNumId w:val="11"/>
  </w:num>
  <w:num w:numId="10" w16cid:durableId="276646509">
    <w:abstractNumId w:val="1"/>
  </w:num>
  <w:num w:numId="11" w16cid:durableId="222983609">
    <w:abstractNumId w:val="2"/>
  </w:num>
  <w:num w:numId="12" w16cid:durableId="1574001480">
    <w:abstractNumId w:val="10"/>
  </w:num>
  <w:num w:numId="13" w16cid:durableId="958753950">
    <w:abstractNumId w:val="5"/>
  </w:num>
  <w:num w:numId="14" w16cid:durableId="4354464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F0E"/>
    <w:rsid w:val="00052726"/>
    <w:rsid w:val="00094793"/>
    <w:rsid w:val="000B6056"/>
    <w:rsid w:val="000C36D3"/>
    <w:rsid w:val="001F3A67"/>
    <w:rsid w:val="002750C6"/>
    <w:rsid w:val="002D63CE"/>
    <w:rsid w:val="003B2FF1"/>
    <w:rsid w:val="00424719"/>
    <w:rsid w:val="004268A2"/>
    <w:rsid w:val="0058460C"/>
    <w:rsid w:val="00606DE9"/>
    <w:rsid w:val="0062763D"/>
    <w:rsid w:val="00644E7B"/>
    <w:rsid w:val="00672AD5"/>
    <w:rsid w:val="00786DCE"/>
    <w:rsid w:val="007E44C6"/>
    <w:rsid w:val="00873D94"/>
    <w:rsid w:val="00900D49"/>
    <w:rsid w:val="00915283"/>
    <w:rsid w:val="00945281"/>
    <w:rsid w:val="00945924"/>
    <w:rsid w:val="00995F0E"/>
    <w:rsid w:val="009B51F7"/>
    <w:rsid w:val="009C0C40"/>
    <w:rsid w:val="009F6E50"/>
    <w:rsid w:val="00A4646F"/>
    <w:rsid w:val="00B53758"/>
    <w:rsid w:val="00BA7FAD"/>
    <w:rsid w:val="00C1382C"/>
    <w:rsid w:val="00C80EE8"/>
    <w:rsid w:val="00CF7E8F"/>
    <w:rsid w:val="00D9014E"/>
    <w:rsid w:val="00EE1AB5"/>
    <w:rsid w:val="00EF4309"/>
    <w:rsid w:val="00F866DB"/>
    <w:rsid w:val="00FC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48664"/>
  <w15:chartTrackingRefBased/>
  <w15:docId w15:val="{037D6107-EEC4-419D-8E44-B578A640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F0E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47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4793"/>
  </w:style>
  <w:style w:type="paragraph" w:styleId="Piedepgina">
    <w:name w:val="footer"/>
    <w:basedOn w:val="Normal"/>
    <w:link w:val="PiedepginaCar"/>
    <w:unhideWhenUsed/>
    <w:rsid w:val="000947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4793"/>
  </w:style>
  <w:style w:type="paragraph" w:customStyle="1" w:styleId="Estndard">
    <w:name w:val="Estàndard"/>
    <w:qFormat/>
    <w:rsid w:val="00995F0E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es-ES"/>
    </w:rPr>
  </w:style>
  <w:style w:type="paragraph" w:styleId="Prrafodelista">
    <w:name w:val="List Paragraph"/>
    <w:basedOn w:val="Normal"/>
    <w:uiPriority w:val="99"/>
    <w:qFormat/>
    <w:rsid w:val="00995F0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95F0E"/>
    <w:rPr>
      <w:color w:val="0563C1" w:themeColor="hyperlink"/>
      <w:u w:val="single"/>
    </w:rPr>
  </w:style>
  <w:style w:type="paragraph" w:customStyle="1" w:styleId="Default">
    <w:name w:val="Default"/>
    <w:rsid w:val="00995F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a-ES"/>
    </w:rPr>
  </w:style>
  <w:style w:type="paragraph" w:styleId="Sinespaciado">
    <w:name w:val="No Spacing"/>
    <w:uiPriority w:val="1"/>
    <w:qFormat/>
    <w:rsid w:val="00995F0E"/>
    <w:pPr>
      <w:spacing w:after="0" w:line="240" w:lineRule="auto"/>
    </w:pPr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sell@garrigues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2026-2028%20CCGARRIGUES\Plantilla%20CC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302A9-065D-45B9-AD64-F7A1159B3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CCG</Template>
  <TotalTime>2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Montala i Palau</dc:creator>
  <cp:keywords/>
  <dc:description/>
  <cp:lastModifiedBy>Mercè Tella</cp:lastModifiedBy>
  <cp:revision>3</cp:revision>
  <dcterms:created xsi:type="dcterms:W3CDTF">2026-11-06T07:47:00Z</dcterms:created>
  <dcterms:modified xsi:type="dcterms:W3CDTF">2026-11-06T07:48:00Z</dcterms:modified>
</cp:coreProperties>
</file>